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377BA" w14:textId="77777777" w:rsidR="00917E1D" w:rsidRPr="00C753E9" w:rsidRDefault="006270CE" w:rsidP="00C753E9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DE216E">
        <w:rPr>
          <w:rFonts w:asciiTheme="minorEastAsia" w:hAnsiTheme="minorEastAsia" w:hint="eastAsia"/>
          <w:sz w:val="24"/>
          <w:szCs w:val="24"/>
        </w:rPr>
        <w:t>令和８</w:t>
      </w:r>
      <w:r w:rsidR="00C753E9" w:rsidRPr="00C753E9">
        <w:rPr>
          <w:rFonts w:asciiTheme="minorEastAsia" w:hAnsiTheme="minorEastAsia" w:hint="eastAsia"/>
          <w:sz w:val="24"/>
          <w:szCs w:val="24"/>
        </w:rPr>
        <w:t>年</w:t>
      </w:r>
      <w:r w:rsidR="00482EAB">
        <w:rPr>
          <w:rFonts w:asciiTheme="minorEastAsia" w:hAnsiTheme="minorEastAsia" w:hint="eastAsia"/>
          <w:sz w:val="24"/>
          <w:szCs w:val="24"/>
        </w:rPr>
        <w:t xml:space="preserve">　　</w:t>
      </w:r>
      <w:r w:rsidR="00C753E9" w:rsidRPr="00C753E9">
        <w:rPr>
          <w:rFonts w:asciiTheme="minorEastAsia" w:hAnsiTheme="minorEastAsia" w:hint="eastAsia"/>
          <w:sz w:val="24"/>
          <w:szCs w:val="24"/>
        </w:rPr>
        <w:t>月</w:t>
      </w:r>
      <w:r w:rsidR="00482EAB">
        <w:rPr>
          <w:rFonts w:asciiTheme="minorEastAsia" w:hAnsiTheme="minorEastAsia" w:hint="eastAsia"/>
          <w:sz w:val="24"/>
          <w:szCs w:val="24"/>
        </w:rPr>
        <w:t xml:space="preserve">　　</w:t>
      </w:r>
      <w:r w:rsidR="00C753E9" w:rsidRPr="00C753E9">
        <w:rPr>
          <w:rFonts w:asciiTheme="minorEastAsia" w:hAnsiTheme="minorEastAsia" w:hint="eastAsia"/>
          <w:sz w:val="24"/>
          <w:szCs w:val="24"/>
        </w:rPr>
        <w:t>日</w:t>
      </w:r>
    </w:p>
    <w:p w14:paraId="59C4F156" w14:textId="77777777" w:rsidR="00C753E9" w:rsidRPr="00B130C5" w:rsidRDefault="00C753E9" w:rsidP="00B130C5">
      <w:pPr>
        <w:rPr>
          <w:rFonts w:asciiTheme="minorEastAsia" w:hAnsiTheme="minorEastAsia"/>
          <w:sz w:val="24"/>
          <w:szCs w:val="24"/>
          <w:u w:val="single"/>
        </w:rPr>
      </w:pPr>
      <w:r w:rsidRPr="00C753E9">
        <w:rPr>
          <w:rFonts w:asciiTheme="minorEastAsia" w:hAnsiTheme="minorEastAsia" w:hint="eastAsia"/>
          <w:sz w:val="24"/>
          <w:szCs w:val="24"/>
          <w:u w:val="single"/>
        </w:rPr>
        <w:t>大会名：</w:t>
      </w:r>
      <w:r w:rsidR="00482EAB">
        <w:rPr>
          <w:rFonts w:asciiTheme="minorEastAsia" w:hAnsiTheme="minorEastAsia" w:hint="eastAsia"/>
          <w:sz w:val="24"/>
          <w:szCs w:val="24"/>
          <w:u w:val="single"/>
        </w:rPr>
        <w:t>NAGASE CUP2026</w:t>
      </w:r>
      <w:r w:rsidR="00990CE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736B571E" w14:textId="77777777" w:rsidR="00C753E9" w:rsidRPr="002F56EC" w:rsidRDefault="00C753E9">
      <w:pPr>
        <w:rPr>
          <w:rFonts w:asciiTheme="minorEastAsia" w:hAnsiTheme="minorEastAsia"/>
          <w:sz w:val="24"/>
          <w:szCs w:val="24"/>
        </w:rPr>
      </w:pPr>
    </w:p>
    <w:p w14:paraId="77FA02CC" w14:textId="77777777" w:rsidR="00C753E9" w:rsidRPr="002F56EC" w:rsidRDefault="00226394" w:rsidP="00C753E9">
      <w:pPr>
        <w:jc w:val="center"/>
        <w:rPr>
          <w:rFonts w:asciiTheme="minorEastAsia" w:hAnsiTheme="minorEastAsia"/>
          <w:sz w:val="44"/>
          <w:szCs w:val="24"/>
        </w:rPr>
      </w:pPr>
      <w:r w:rsidRPr="002F56EC">
        <w:rPr>
          <w:rFonts w:asciiTheme="minorEastAsia" w:hAnsiTheme="minorEastAsia" w:hint="eastAsia"/>
          <w:sz w:val="44"/>
          <w:szCs w:val="24"/>
        </w:rPr>
        <w:t>欠　場</w:t>
      </w:r>
      <w:r w:rsidR="00C753E9" w:rsidRPr="002F56EC">
        <w:rPr>
          <w:rFonts w:asciiTheme="minorEastAsia" w:hAnsiTheme="minorEastAsia" w:hint="eastAsia"/>
          <w:sz w:val="44"/>
          <w:szCs w:val="24"/>
        </w:rPr>
        <w:t xml:space="preserve">　届</w:t>
      </w:r>
    </w:p>
    <w:p w14:paraId="4D4A3156" w14:textId="77777777" w:rsidR="00C753E9" w:rsidRPr="002F56EC" w:rsidRDefault="00F46BBF" w:rsidP="00C753E9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2F56EC">
        <w:rPr>
          <w:rFonts w:asciiTheme="minorEastAsia" w:hAnsiTheme="minorEastAsia" w:hint="eastAsia"/>
          <w:sz w:val="24"/>
          <w:szCs w:val="24"/>
        </w:rPr>
        <w:t>下記理由により欠場</w:t>
      </w:r>
      <w:r w:rsidR="00C753E9" w:rsidRPr="002F56EC">
        <w:rPr>
          <w:rFonts w:asciiTheme="minorEastAsia" w:hAnsiTheme="minorEastAsia" w:hint="eastAsia"/>
          <w:sz w:val="24"/>
          <w:szCs w:val="24"/>
        </w:rPr>
        <w:t>します。</w:t>
      </w:r>
    </w:p>
    <w:p w14:paraId="3253995E" w14:textId="77777777" w:rsidR="00C753E9" w:rsidRPr="002F56EC" w:rsidRDefault="00C753E9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47"/>
        <w:gridCol w:w="6513"/>
      </w:tblGrid>
      <w:tr w:rsidR="00B130C5" w:rsidRPr="002F56EC" w14:paraId="01CE3F61" w14:textId="77777777" w:rsidTr="00482EAB">
        <w:trPr>
          <w:trHeight w:val="1171"/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4C2F7EEB" w14:textId="77777777" w:rsidR="00B130C5" w:rsidRPr="002F56EC" w:rsidRDefault="000417D7" w:rsidP="00B130C5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B130C5" w:rsidRPr="002F56EC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B130C5" w:rsidRPr="002F56EC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競技者氏名（</w:t>
            </w:r>
            <w:r w:rsidR="00B130C5" w:rsidRPr="002F56EC">
              <w:rPr>
                <w:rFonts w:asciiTheme="minorEastAsia" w:hAnsiTheme="minorEastAsia" w:hint="eastAsia"/>
                <w:b/>
                <w:kern w:val="0"/>
                <w:sz w:val="24"/>
                <w:szCs w:val="24"/>
              </w:rPr>
              <w:t>必須</w:t>
            </w:r>
            <w:r w:rsidR="00B130C5" w:rsidRPr="002F56EC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6513" w:type="dxa"/>
            <w:noWrap/>
            <w:vAlign w:val="bottom"/>
          </w:tcPr>
          <w:p w14:paraId="5524DA0E" w14:textId="77777777" w:rsidR="00B130C5" w:rsidRPr="00B130C5" w:rsidRDefault="00B130C5" w:rsidP="00DE216E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</w:t>
            </w:r>
            <w:r w:rsidR="00803B8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男　・　女</w:t>
            </w:r>
          </w:p>
        </w:tc>
      </w:tr>
      <w:tr w:rsidR="00B130C5" w:rsidRPr="002F56EC" w14:paraId="039ECAD0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60621C1E" w14:textId="77777777" w:rsidR="00B130C5" w:rsidRPr="002F56EC" w:rsidRDefault="000417D7" w:rsidP="00B130C5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 w:rsidR="00B130C5" w:rsidRPr="002F56EC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B130C5">
              <w:rPr>
                <w:rFonts w:asciiTheme="minorEastAsia" w:hAnsiTheme="minorEastAsia" w:hint="eastAsia"/>
                <w:sz w:val="24"/>
                <w:szCs w:val="24"/>
              </w:rPr>
              <w:t>ビブナンバー</w:t>
            </w:r>
          </w:p>
        </w:tc>
        <w:tc>
          <w:tcPr>
            <w:tcW w:w="6513" w:type="dxa"/>
            <w:noWrap/>
            <w:vAlign w:val="bottom"/>
          </w:tcPr>
          <w:p w14:paraId="2EDD875D" w14:textId="77777777" w:rsidR="00B130C5" w:rsidRPr="002F56EC" w:rsidRDefault="00B130C5" w:rsidP="00B130C5">
            <w:pPr>
              <w:spacing w:line="480" w:lineRule="auto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2F56EC">
              <w:rPr>
                <w:rFonts w:asciiTheme="minorEastAsia" w:hAnsiTheme="minorEastAsia" w:hint="eastAsia"/>
                <w:sz w:val="24"/>
                <w:szCs w:val="24"/>
              </w:rPr>
              <w:t>（不明の場合は記入の必要なし）</w:t>
            </w:r>
          </w:p>
        </w:tc>
      </w:tr>
      <w:tr w:rsidR="00817053" w:rsidRPr="002F56EC" w14:paraId="0E375851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7DD740BC" w14:textId="77777777" w:rsidR="00817053" w:rsidRDefault="00817053" w:rsidP="00B130C5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３．競技クラス</w:t>
            </w:r>
            <w:r w:rsidRPr="00817053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（必須）</w:t>
            </w:r>
          </w:p>
        </w:tc>
        <w:tc>
          <w:tcPr>
            <w:tcW w:w="6513" w:type="dxa"/>
            <w:noWrap/>
            <w:vAlign w:val="bottom"/>
          </w:tcPr>
          <w:p w14:paraId="45DB6ED2" w14:textId="77777777" w:rsidR="00817053" w:rsidRPr="002F56EC" w:rsidRDefault="00817053" w:rsidP="00803B89">
            <w:pPr>
              <w:spacing w:line="480" w:lineRule="auto"/>
              <w:ind w:right="9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130C5" w:rsidRPr="002F56EC" w14:paraId="1532181F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7C43CFB9" w14:textId="77777777" w:rsidR="00B130C5" w:rsidRPr="002F56EC" w:rsidRDefault="00817053" w:rsidP="00B130C5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B130C5">
              <w:rPr>
                <w:rFonts w:asciiTheme="minorEastAsia" w:hAnsiTheme="minorEastAsia" w:hint="eastAsia"/>
                <w:sz w:val="24"/>
                <w:szCs w:val="24"/>
              </w:rPr>
              <w:t xml:space="preserve">．欠場種目 </w:t>
            </w:r>
            <w:r w:rsidR="00B130C5" w:rsidRPr="00B130C5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（必須）</w:t>
            </w:r>
          </w:p>
        </w:tc>
        <w:tc>
          <w:tcPr>
            <w:tcW w:w="6513" w:type="dxa"/>
            <w:noWrap/>
            <w:vAlign w:val="bottom"/>
          </w:tcPr>
          <w:p w14:paraId="5084E42B" w14:textId="77777777" w:rsidR="00B130C5" w:rsidRPr="002F56EC" w:rsidRDefault="000417D7" w:rsidP="00B130C5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①　　　　　　　</w:t>
            </w:r>
            <w:r w:rsidR="00C3584B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0417D7" w:rsidRPr="002F56EC" w14:paraId="1BC75509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3DD41037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</w:t>
            </w:r>
          </w:p>
        </w:tc>
        <w:tc>
          <w:tcPr>
            <w:tcW w:w="6513" w:type="dxa"/>
            <w:noWrap/>
            <w:vAlign w:val="bottom"/>
          </w:tcPr>
          <w:p w14:paraId="0B7ED53E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②　　　　　　　</w:t>
            </w:r>
            <w:r w:rsidR="00C3584B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C3584B">
              <w:rPr>
                <w:rFonts w:asciiTheme="minorEastAsia" w:hAnsiTheme="minorEastAsia" w:hint="eastAsia"/>
                <w:sz w:val="24"/>
                <w:szCs w:val="24"/>
              </w:rPr>
              <w:t>組　　　レーン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（　　　ページ）</w:t>
            </w:r>
          </w:p>
        </w:tc>
      </w:tr>
      <w:tr w:rsidR="00525CBD" w:rsidRPr="002F56EC" w14:paraId="39A46BA2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491605DF" w14:textId="77777777" w:rsidR="00525CBD" w:rsidRDefault="00525CBD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</w:p>
        </w:tc>
        <w:tc>
          <w:tcPr>
            <w:tcW w:w="6513" w:type="dxa"/>
            <w:noWrap/>
            <w:vAlign w:val="bottom"/>
          </w:tcPr>
          <w:p w14:paraId="6CEC206A" w14:textId="77777777" w:rsidR="00525CBD" w:rsidRDefault="00525CBD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③</w:t>
            </w:r>
            <w:r w:rsidR="00817053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</w:t>
            </w:r>
            <w:r w:rsidR="00C3584B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81705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C3584B">
              <w:rPr>
                <w:rFonts w:asciiTheme="minorEastAsia" w:hAnsiTheme="minorEastAsia" w:hint="eastAsia"/>
                <w:sz w:val="24"/>
                <w:szCs w:val="24"/>
              </w:rPr>
              <w:t xml:space="preserve">組　　　レーン　</w:t>
            </w:r>
            <w:r w:rsidR="00817053">
              <w:rPr>
                <w:rFonts w:asciiTheme="minorEastAsia" w:hAnsiTheme="minorEastAsia" w:hint="eastAsia"/>
                <w:sz w:val="24"/>
                <w:szCs w:val="24"/>
              </w:rPr>
              <w:t>（　　　ページ）</w:t>
            </w:r>
          </w:p>
        </w:tc>
      </w:tr>
      <w:tr w:rsidR="000417D7" w:rsidRPr="002F56EC" w14:paraId="36F9E4BF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73C1F9B2" w14:textId="77777777" w:rsidR="000417D7" w:rsidRPr="002F56EC" w:rsidRDefault="00817053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  <w:r w:rsidR="000417D7" w:rsidRPr="002F56EC">
              <w:rPr>
                <w:rFonts w:asciiTheme="minorEastAsia" w:hAnsiTheme="minorEastAsia" w:hint="eastAsia"/>
                <w:sz w:val="24"/>
                <w:szCs w:val="24"/>
              </w:rPr>
              <w:t>．所属</w:t>
            </w:r>
            <w:r w:rsidR="000417D7">
              <w:rPr>
                <w:rFonts w:asciiTheme="minorEastAsia" w:hAnsiTheme="minorEastAsia" w:hint="eastAsia"/>
                <w:sz w:val="24"/>
                <w:szCs w:val="24"/>
              </w:rPr>
              <w:t>名/チーム名</w:t>
            </w:r>
          </w:p>
        </w:tc>
        <w:tc>
          <w:tcPr>
            <w:tcW w:w="6513" w:type="dxa"/>
            <w:noWrap/>
            <w:vAlign w:val="bottom"/>
          </w:tcPr>
          <w:p w14:paraId="73950551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417D7" w:rsidRPr="002F56EC" w14:paraId="0FF3C9A7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2BC931A7" w14:textId="77777777" w:rsidR="000417D7" w:rsidRPr="002F56EC" w:rsidRDefault="00817053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６</w:t>
            </w:r>
            <w:r w:rsidR="000417D7" w:rsidRPr="002F56EC">
              <w:rPr>
                <w:rFonts w:asciiTheme="minorEastAsia" w:hAnsiTheme="minorEastAsia" w:hint="eastAsia"/>
                <w:sz w:val="24"/>
                <w:szCs w:val="24"/>
              </w:rPr>
              <w:t>．理     由（</w:t>
            </w:r>
            <w:r w:rsidR="000417D7" w:rsidRPr="002F56EC">
              <w:rPr>
                <w:rFonts w:asciiTheme="minorEastAsia" w:hAnsiTheme="minorEastAsia" w:hint="eastAsia"/>
                <w:b/>
                <w:sz w:val="24"/>
                <w:szCs w:val="24"/>
              </w:rPr>
              <w:t>必須</w:t>
            </w:r>
            <w:r w:rsidR="000417D7" w:rsidRPr="002F56EC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6513" w:type="dxa"/>
            <w:noWrap/>
            <w:vAlign w:val="bottom"/>
          </w:tcPr>
          <w:p w14:paraId="6082AB55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417D7" w:rsidRPr="002F56EC" w14:paraId="5FDADE21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168BC31E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13" w:type="dxa"/>
            <w:noWrap/>
            <w:vAlign w:val="bottom"/>
          </w:tcPr>
          <w:p w14:paraId="0AC91943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417D7" w:rsidRPr="002F56EC" w14:paraId="2A6CF04D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6A887A11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13" w:type="dxa"/>
            <w:noWrap/>
            <w:vAlign w:val="bottom"/>
          </w:tcPr>
          <w:p w14:paraId="10BFD577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417D7" w:rsidRPr="002F56EC" w14:paraId="7F4DC5FA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304B8B0C" w14:textId="77777777" w:rsidR="000417D7" w:rsidRPr="002F56EC" w:rsidRDefault="00817053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  <w:r w:rsidR="000417D7" w:rsidRPr="002F56EC">
              <w:rPr>
                <w:rFonts w:asciiTheme="minorEastAsia" w:hAnsiTheme="minorEastAsia" w:hint="eastAsia"/>
                <w:sz w:val="24"/>
                <w:szCs w:val="24"/>
              </w:rPr>
              <w:t>．受</w:t>
            </w:r>
            <w:r w:rsidR="000417D7" w:rsidRPr="002F56EC">
              <w:rPr>
                <w:rFonts w:asciiTheme="minorEastAsia" w:hAnsiTheme="minorEastAsia" w:hint="eastAsia"/>
                <w:sz w:val="16"/>
                <w:szCs w:val="24"/>
              </w:rPr>
              <w:t xml:space="preserve"> </w:t>
            </w:r>
            <w:r w:rsidR="000417D7" w:rsidRPr="002F56EC">
              <w:rPr>
                <w:rFonts w:asciiTheme="minorEastAsia" w:hAnsiTheme="minorEastAsia" w:hint="eastAsia"/>
                <w:sz w:val="24"/>
                <w:szCs w:val="24"/>
              </w:rPr>
              <w:t>付</w:t>
            </w:r>
            <w:r w:rsidR="000417D7" w:rsidRPr="002F56EC">
              <w:rPr>
                <w:rFonts w:asciiTheme="minorEastAsia" w:hAnsiTheme="minorEastAsia" w:hint="eastAsia"/>
                <w:sz w:val="16"/>
                <w:szCs w:val="24"/>
              </w:rPr>
              <w:t xml:space="preserve"> </w:t>
            </w:r>
            <w:r w:rsidR="000417D7" w:rsidRPr="002F56EC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r w:rsidR="000417D7" w:rsidRPr="002F56EC">
              <w:rPr>
                <w:rFonts w:asciiTheme="minorEastAsia" w:hAnsiTheme="minorEastAsia" w:hint="eastAsia"/>
                <w:sz w:val="16"/>
                <w:szCs w:val="24"/>
              </w:rPr>
              <w:t xml:space="preserve"> </w:t>
            </w:r>
            <w:r w:rsidR="000417D7" w:rsidRPr="002F56EC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</w:p>
        </w:tc>
        <w:tc>
          <w:tcPr>
            <w:tcW w:w="6513" w:type="dxa"/>
            <w:noWrap/>
            <w:vAlign w:val="bottom"/>
          </w:tcPr>
          <w:p w14:paraId="5D22135D" w14:textId="77777777" w:rsidR="000417D7" w:rsidRPr="002F56EC" w:rsidRDefault="000417D7" w:rsidP="000417D7">
            <w:pPr>
              <w:spacing w:line="480" w:lineRule="auto"/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 w:rsidRPr="002F56EC">
              <w:rPr>
                <w:rFonts w:asciiTheme="minorEastAsia" w:hAnsiTheme="minorEastAsia" w:hint="eastAsia"/>
                <w:sz w:val="24"/>
                <w:szCs w:val="24"/>
              </w:rPr>
              <w:t>年　　　月　　　日　　　　　時　　　分</w:t>
            </w:r>
          </w:p>
        </w:tc>
      </w:tr>
      <w:tr w:rsidR="000417D7" w:rsidRPr="002F56EC" w14:paraId="4486D862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65B0F6F0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16"/>
                <w:szCs w:val="16"/>
              </w:rPr>
            </w:pPr>
            <w:r w:rsidRPr="002F56EC">
              <w:rPr>
                <w:rFonts w:asciiTheme="minorEastAsia" w:hAnsiTheme="minorEastAsia" w:hint="eastAsia"/>
                <w:sz w:val="16"/>
                <w:szCs w:val="16"/>
              </w:rPr>
              <w:t>（いない場合は記入の必要なし）</w:t>
            </w:r>
          </w:p>
        </w:tc>
        <w:tc>
          <w:tcPr>
            <w:tcW w:w="6513" w:type="dxa"/>
            <w:noWrap/>
            <w:vAlign w:val="bottom"/>
          </w:tcPr>
          <w:p w14:paraId="50FE3D69" w14:textId="77777777" w:rsidR="000417D7" w:rsidRPr="002F56EC" w:rsidRDefault="000417D7" w:rsidP="00482EAB">
            <w:pPr>
              <w:spacing w:line="480" w:lineRule="auto"/>
              <w:ind w:left="4560" w:hangingChars="1900" w:hanging="456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F56EC">
              <w:rPr>
                <w:rFonts w:asciiTheme="minorEastAsia" w:hAnsiTheme="minorEastAsia" w:hint="eastAsia"/>
                <w:sz w:val="24"/>
                <w:szCs w:val="24"/>
              </w:rPr>
              <w:t>監督・指導者署名</w:t>
            </w:r>
            <w:r w:rsidR="00DE216E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</w:t>
            </w:r>
            <w:r w:rsidRPr="002F56E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82EAB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DE216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F56EC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</w:tr>
      <w:tr w:rsidR="000417D7" w:rsidRPr="002F56EC" w14:paraId="09C60B43" w14:textId="77777777" w:rsidTr="00A8707A">
        <w:trPr>
          <w:jc w:val="center"/>
        </w:trPr>
        <w:tc>
          <w:tcPr>
            <w:tcW w:w="2547" w:type="dxa"/>
            <w:tcBorders>
              <w:top w:val="nil"/>
              <w:bottom w:val="nil"/>
            </w:tcBorders>
            <w:noWrap/>
            <w:vAlign w:val="bottom"/>
          </w:tcPr>
          <w:p w14:paraId="04280F62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13" w:type="dxa"/>
            <w:noWrap/>
            <w:vAlign w:val="bottom"/>
          </w:tcPr>
          <w:p w14:paraId="0FE2C5AC" w14:textId="77777777" w:rsidR="000417D7" w:rsidRPr="002F56EC" w:rsidRDefault="000417D7" w:rsidP="000417D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 w:rsidRPr="002F56EC">
              <w:rPr>
                <w:rFonts w:asciiTheme="minorEastAsia" w:hAnsiTheme="minorEastAsia" w:hint="eastAsia"/>
                <w:sz w:val="24"/>
                <w:szCs w:val="24"/>
              </w:rPr>
              <w:t>連 絡 先</w:t>
            </w:r>
            <w:r w:rsidRPr="002F56EC">
              <w:rPr>
                <w:rFonts w:asciiTheme="minorEastAsia" w:hAnsiTheme="minorEastAsia" w:hint="eastAsia"/>
                <w:sz w:val="12"/>
                <w:szCs w:val="24"/>
              </w:rPr>
              <w:t xml:space="preserve"> </w:t>
            </w:r>
            <w:r w:rsidRPr="002F56EC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2F56EC">
              <w:rPr>
                <w:rFonts w:asciiTheme="minorEastAsia" w:hAnsiTheme="minorEastAsia" w:hint="eastAsia"/>
                <w:sz w:val="12"/>
                <w:szCs w:val="24"/>
              </w:rPr>
              <w:t xml:space="preserve"> </w:t>
            </w:r>
            <w:r w:rsidRPr="002F56EC">
              <w:rPr>
                <w:rFonts w:asciiTheme="minorEastAsia" w:hAnsiTheme="minorEastAsia" w:hint="eastAsia"/>
                <w:sz w:val="24"/>
                <w:szCs w:val="24"/>
              </w:rPr>
              <w:t>電 話</w:t>
            </w:r>
            <w:r w:rsidR="00803B8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82EAB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="00803B89">
              <w:rPr>
                <w:rFonts w:asciiTheme="minorEastAsia" w:hAnsiTheme="minorEastAsia" w:hint="eastAsia"/>
                <w:sz w:val="24"/>
                <w:szCs w:val="24"/>
              </w:rPr>
              <w:t>－</w:t>
            </w:r>
            <w:r w:rsidR="00482EA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</w:t>
            </w:r>
            <w:r w:rsidR="00803B89">
              <w:rPr>
                <w:rFonts w:asciiTheme="minorEastAsia" w:hAnsiTheme="minorEastAsia" w:hint="eastAsia"/>
                <w:sz w:val="24"/>
                <w:szCs w:val="24"/>
              </w:rPr>
              <w:t>－</w:t>
            </w:r>
          </w:p>
        </w:tc>
      </w:tr>
    </w:tbl>
    <w:p w14:paraId="0DAAD086" w14:textId="77777777" w:rsidR="00C753E9" w:rsidRPr="002F56EC" w:rsidRDefault="00C753E9">
      <w:pPr>
        <w:rPr>
          <w:rFonts w:asciiTheme="minorEastAsia" w:hAnsiTheme="minorEastAsia"/>
          <w:sz w:val="22"/>
          <w:szCs w:val="24"/>
        </w:rPr>
      </w:pPr>
      <w:r w:rsidRPr="002F56EC">
        <w:rPr>
          <w:rFonts w:asciiTheme="minorEastAsia" w:hAnsiTheme="minorEastAsia" w:hint="eastAsia"/>
          <w:sz w:val="22"/>
          <w:szCs w:val="24"/>
        </w:rPr>
        <w:t>＊リレーの場合は、種目・所属チーム名・理由を記載する。</w:t>
      </w:r>
    </w:p>
    <w:p w14:paraId="6D0E6D95" w14:textId="77777777" w:rsidR="00C753E9" w:rsidRPr="00482EAB" w:rsidRDefault="00226394" w:rsidP="00482EAB">
      <w:pPr>
        <w:ind w:right="330"/>
        <w:jc w:val="right"/>
        <w:rPr>
          <w:rFonts w:asciiTheme="minorEastAsia" w:hAnsiTheme="minorEastAsia"/>
          <w:sz w:val="24"/>
          <w:szCs w:val="24"/>
        </w:rPr>
      </w:pPr>
      <w:r w:rsidRPr="002F56EC">
        <w:rPr>
          <w:rFonts w:asciiTheme="minorEastAsia" w:hAnsiTheme="minorEastAsia" w:hint="eastAsia"/>
          <w:sz w:val="22"/>
          <w:szCs w:val="24"/>
        </w:rPr>
        <w:t>＊印鑑がない場合は自署でも</w:t>
      </w:r>
      <w:r w:rsidR="00C753E9" w:rsidRPr="002F56EC">
        <w:rPr>
          <w:rFonts w:asciiTheme="minorEastAsia" w:hAnsiTheme="minorEastAsia" w:hint="eastAsia"/>
          <w:sz w:val="22"/>
          <w:szCs w:val="24"/>
        </w:rPr>
        <w:t>良い。</w:t>
      </w:r>
      <w:r w:rsidR="00482EAB">
        <w:rPr>
          <w:rFonts w:asciiTheme="minorEastAsia" w:hAnsiTheme="minorEastAsia" w:hint="eastAsia"/>
          <w:sz w:val="22"/>
          <w:szCs w:val="24"/>
        </w:rPr>
        <w:t xml:space="preserve">　　　　　　</w:t>
      </w:r>
      <w:r w:rsidR="00482EAB" w:rsidRPr="002F56EC">
        <w:rPr>
          <w:rFonts w:asciiTheme="minorEastAsia" w:hAnsiTheme="minorEastAsia" w:hint="eastAsia"/>
          <w:sz w:val="24"/>
          <w:szCs w:val="24"/>
        </w:rPr>
        <w:t>一般社団法人日本パラ陸上競技連盟</w:t>
      </w:r>
    </w:p>
    <w:p w14:paraId="5D8EE337" w14:textId="77777777" w:rsidR="00B130C5" w:rsidRDefault="000417D7" w:rsidP="000417D7">
      <w:pPr>
        <w:jc w:val="left"/>
        <w:rPr>
          <w:rFonts w:ascii="ＭＳ 明朝" w:eastAsia="ＭＳ 明朝" w:hAnsi="ＭＳ 明朝"/>
          <w:b/>
          <w:bCs/>
          <w:color w:val="FF0000"/>
          <w:sz w:val="22"/>
        </w:rPr>
      </w:pPr>
      <w:r>
        <w:rPr>
          <w:rFonts w:ascii="ＭＳ 明朝" w:eastAsia="ＭＳ 明朝" w:hAnsi="ＭＳ 明朝" w:hint="eastAsia"/>
          <w:b/>
          <w:bCs/>
          <w:color w:val="FF0000"/>
          <w:sz w:val="22"/>
        </w:rPr>
        <w:t xml:space="preserve">　　　　　　　　　　　　　　　　　　※受付者サイン：</w:t>
      </w:r>
    </w:p>
    <w:p w14:paraId="4DAF9902" w14:textId="77777777" w:rsidR="006A1C81" w:rsidRPr="00C156A1" w:rsidRDefault="00FE168C" w:rsidP="00482EAB">
      <w:pPr>
        <w:ind w:right="448" w:firstLineChars="300" w:firstLine="663"/>
        <w:rPr>
          <w:rFonts w:ascii="ＭＳ 明朝" w:eastAsia="ＭＳ 明朝" w:hAnsi="ＭＳ 明朝"/>
          <w:b/>
          <w:bCs/>
          <w:color w:val="FF0000"/>
          <w:sz w:val="22"/>
        </w:rPr>
      </w:pPr>
      <w:r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>※</w:t>
      </w:r>
      <w:r w:rsidR="00446142"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>ＴＩＣ</w:t>
      </w:r>
      <w:r w:rsidR="009239AB"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 xml:space="preserve">　</w:t>
      </w:r>
      <w:r w:rsidR="00446142"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>→</w:t>
      </w:r>
      <w:r w:rsidR="009239AB"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 xml:space="preserve">　</w:t>
      </w:r>
      <w:r w:rsidR="00446142"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>総務</w:t>
      </w:r>
      <w:r w:rsidR="009239AB"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>（原簿）/</w:t>
      </w:r>
      <w:r w:rsidR="009239AB" w:rsidRPr="00C156A1">
        <w:rPr>
          <w:rFonts w:ascii="ＭＳ 明朝" w:eastAsia="ＭＳ 明朝" w:hAnsi="ＭＳ 明朝"/>
          <w:b/>
          <w:bCs/>
          <w:color w:val="FF0000"/>
          <w:sz w:val="22"/>
        </w:rPr>
        <w:t xml:space="preserve"> </w:t>
      </w:r>
      <w:r w:rsidR="009239AB"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>記録情報（コピー）</w:t>
      </w:r>
    </w:p>
    <w:p w14:paraId="648DCE5F" w14:textId="77777777" w:rsidR="006A1C81" w:rsidRPr="00C156A1" w:rsidRDefault="006A1C81" w:rsidP="006A1C81">
      <w:pPr>
        <w:jc w:val="center"/>
        <w:rPr>
          <w:rFonts w:ascii="ＭＳ 明朝" w:eastAsia="ＭＳ 明朝" w:hAnsi="ＭＳ 明朝"/>
          <w:b/>
          <w:bCs/>
          <w:color w:val="FF0000"/>
          <w:sz w:val="22"/>
        </w:rPr>
      </w:pPr>
      <w:r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 xml:space="preserve">　　　　　 </w:t>
      </w:r>
      <w:r w:rsidRPr="00C156A1">
        <w:rPr>
          <w:rFonts w:ascii="ＭＳ 明朝" w:eastAsia="ＭＳ 明朝" w:hAnsi="ＭＳ 明朝"/>
          <w:b/>
          <w:bCs/>
          <w:color w:val="FF0000"/>
          <w:sz w:val="22"/>
        </w:rPr>
        <w:t>TD</w:t>
      </w:r>
      <w:r w:rsidRPr="00C156A1">
        <w:rPr>
          <w:rFonts w:ascii="ＭＳ 明朝" w:eastAsia="ＭＳ 明朝" w:hAnsi="ＭＳ 明朝" w:hint="eastAsia"/>
          <w:b/>
          <w:bCs/>
          <w:color w:val="FF0000"/>
          <w:sz w:val="22"/>
        </w:rPr>
        <w:t>サイン:</w:t>
      </w:r>
    </w:p>
    <w:sectPr w:rsidR="006A1C81" w:rsidRPr="00C156A1" w:rsidSect="008F206A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14B85" w14:textId="77777777" w:rsidR="00BF5AFD" w:rsidRDefault="00BF5AFD" w:rsidP="008726FD">
      <w:r>
        <w:separator/>
      </w:r>
    </w:p>
  </w:endnote>
  <w:endnote w:type="continuationSeparator" w:id="0">
    <w:p w14:paraId="2A945D2A" w14:textId="77777777" w:rsidR="00BF5AFD" w:rsidRDefault="00BF5AFD" w:rsidP="00872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3B28" w14:textId="77777777" w:rsidR="00BF5AFD" w:rsidRDefault="00BF5AFD" w:rsidP="008726FD">
      <w:r>
        <w:separator/>
      </w:r>
    </w:p>
  </w:footnote>
  <w:footnote w:type="continuationSeparator" w:id="0">
    <w:p w14:paraId="1ADB0D08" w14:textId="77777777" w:rsidR="00BF5AFD" w:rsidRDefault="00BF5AFD" w:rsidP="00872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E8E"/>
    <w:rsid w:val="00006051"/>
    <w:rsid w:val="000417D7"/>
    <w:rsid w:val="000938DB"/>
    <w:rsid w:val="0017397A"/>
    <w:rsid w:val="00184E8E"/>
    <w:rsid w:val="001B5A94"/>
    <w:rsid w:val="001C76ED"/>
    <w:rsid w:val="001F1A77"/>
    <w:rsid w:val="001F1EB0"/>
    <w:rsid w:val="00226394"/>
    <w:rsid w:val="00237AFA"/>
    <w:rsid w:val="002454A4"/>
    <w:rsid w:val="0028168D"/>
    <w:rsid w:val="002F56EC"/>
    <w:rsid w:val="00301382"/>
    <w:rsid w:val="00371E6D"/>
    <w:rsid w:val="00383175"/>
    <w:rsid w:val="0039722E"/>
    <w:rsid w:val="003C7EC3"/>
    <w:rsid w:val="003E417C"/>
    <w:rsid w:val="00442A39"/>
    <w:rsid w:val="00446142"/>
    <w:rsid w:val="00463EF9"/>
    <w:rsid w:val="00464FC7"/>
    <w:rsid w:val="00482EAB"/>
    <w:rsid w:val="00484FFF"/>
    <w:rsid w:val="004A051C"/>
    <w:rsid w:val="004D6A3D"/>
    <w:rsid w:val="004F184E"/>
    <w:rsid w:val="00503620"/>
    <w:rsid w:val="00525CBD"/>
    <w:rsid w:val="005A7691"/>
    <w:rsid w:val="006270CE"/>
    <w:rsid w:val="006513EA"/>
    <w:rsid w:val="00663A8A"/>
    <w:rsid w:val="006A1C81"/>
    <w:rsid w:val="006D5543"/>
    <w:rsid w:val="0070472F"/>
    <w:rsid w:val="007241FA"/>
    <w:rsid w:val="00765A5F"/>
    <w:rsid w:val="007A4A8C"/>
    <w:rsid w:val="007C5945"/>
    <w:rsid w:val="007E43FA"/>
    <w:rsid w:val="00803B89"/>
    <w:rsid w:val="00817053"/>
    <w:rsid w:val="00822DA6"/>
    <w:rsid w:val="008726FD"/>
    <w:rsid w:val="008738F8"/>
    <w:rsid w:val="008F206A"/>
    <w:rsid w:val="009013B6"/>
    <w:rsid w:val="00917E1D"/>
    <w:rsid w:val="009239AB"/>
    <w:rsid w:val="00956767"/>
    <w:rsid w:val="00990CE2"/>
    <w:rsid w:val="00991635"/>
    <w:rsid w:val="00A11588"/>
    <w:rsid w:val="00A41355"/>
    <w:rsid w:val="00A816B8"/>
    <w:rsid w:val="00A8707A"/>
    <w:rsid w:val="00B130C5"/>
    <w:rsid w:val="00B17060"/>
    <w:rsid w:val="00BC7944"/>
    <w:rsid w:val="00BE14A5"/>
    <w:rsid w:val="00BE1BB9"/>
    <w:rsid w:val="00BF5AFD"/>
    <w:rsid w:val="00C148F2"/>
    <w:rsid w:val="00C156A1"/>
    <w:rsid w:val="00C3584B"/>
    <w:rsid w:val="00C43556"/>
    <w:rsid w:val="00C753E9"/>
    <w:rsid w:val="00C80429"/>
    <w:rsid w:val="00CA0CBB"/>
    <w:rsid w:val="00D311B0"/>
    <w:rsid w:val="00D438ED"/>
    <w:rsid w:val="00DE216E"/>
    <w:rsid w:val="00E74BFE"/>
    <w:rsid w:val="00E95E10"/>
    <w:rsid w:val="00EC6321"/>
    <w:rsid w:val="00EF28BD"/>
    <w:rsid w:val="00F121CD"/>
    <w:rsid w:val="00F46BBF"/>
    <w:rsid w:val="00F653EE"/>
    <w:rsid w:val="00F8223C"/>
    <w:rsid w:val="00FE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B0CA51"/>
  <w15:docId w15:val="{33E2B1EB-98A8-4A3F-87F7-CAE52BF1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5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13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513E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26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26FD"/>
  </w:style>
  <w:style w:type="paragraph" w:styleId="a8">
    <w:name w:val="footer"/>
    <w:basedOn w:val="a"/>
    <w:link w:val="a9"/>
    <w:uiPriority w:val="99"/>
    <w:unhideWhenUsed/>
    <w:rsid w:val="008726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2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-koyama\AppData\Local\Microsoft\Windows\INetCache\Content.Outlook\EKOOEOOF\&#26820;&#27177;&#23626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棄権届.dotx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小山 哲矢</dc:creator>
  <cp:lastModifiedBy>小山 哲矢</cp:lastModifiedBy>
  <cp:revision>1</cp:revision>
  <cp:lastPrinted>2017-06-13T04:57:00Z</cp:lastPrinted>
  <dcterms:created xsi:type="dcterms:W3CDTF">2026-09-13T04:09:00Z</dcterms:created>
  <dcterms:modified xsi:type="dcterms:W3CDTF">2026-09-13T04:09:00Z</dcterms:modified>
</cp:coreProperties>
</file>